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060" w:rsidRDefault="00C36060"/>
    <w:p w:rsidR="00C36060" w:rsidRDefault="00C36060"/>
    <w:tbl>
      <w:tblPr>
        <w:tblStyle w:val="Tabellenraster"/>
        <w:tblW w:w="10602" w:type="dxa"/>
        <w:tblInd w:w="-739" w:type="dxa"/>
        <w:tblLook w:val="04A0" w:firstRow="1" w:lastRow="0" w:firstColumn="1" w:lastColumn="0" w:noHBand="0" w:noVBand="1"/>
      </w:tblPr>
      <w:tblGrid>
        <w:gridCol w:w="1276"/>
        <w:gridCol w:w="1418"/>
        <w:gridCol w:w="7908"/>
      </w:tblGrid>
      <w:tr w:rsidR="00853C81" w:rsidRPr="003C0C32" w:rsidTr="004D637A">
        <w:trPr>
          <w:trHeight w:val="300"/>
        </w:trPr>
        <w:tc>
          <w:tcPr>
            <w:tcW w:w="10602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hideMark/>
          </w:tcPr>
          <w:p w:rsidR="00853C81" w:rsidRPr="004D637A" w:rsidRDefault="007D67B1" w:rsidP="006F77BC">
            <w:pPr>
              <w:jc w:val="center"/>
              <w:rPr>
                <w:b/>
                <w:sz w:val="40"/>
                <w:szCs w:val="40"/>
              </w:rPr>
            </w:pPr>
            <w:r w:rsidRPr="004D637A">
              <w:rPr>
                <w:b/>
                <w:sz w:val="40"/>
                <w:szCs w:val="40"/>
              </w:rPr>
              <w:t xml:space="preserve">Meldung eines </w:t>
            </w:r>
            <w:r w:rsidR="00853C81" w:rsidRPr="004D637A">
              <w:rPr>
                <w:b/>
                <w:sz w:val="40"/>
                <w:szCs w:val="40"/>
              </w:rPr>
              <w:t>Verstoß</w:t>
            </w:r>
            <w:r w:rsidRPr="004D637A">
              <w:rPr>
                <w:b/>
                <w:sz w:val="40"/>
                <w:szCs w:val="40"/>
              </w:rPr>
              <w:t>es</w:t>
            </w:r>
            <w:r w:rsidR="00853C81" w:rsidRPr="004D637A">
              <w:rPr>
                <w:b/>
                <w:sz w:val="40"/>
                <w:szCs w:val="40"/>
              </w:rPr>
              <w:t xml:space="preserve"> gegen</w:t>
            </w:r>
            <w:r w:rsidRPr="004D637A">
              <w:rPr>
                <w:b/>
                <w:sz w:val="40"/>
                <w:szCs w:val="40"/>
              </w:rPr>
              <w:t xml:space="preserve"> die</w:t>
            </w:r>
            <w:r w:rsidR="00853C81" w:rsidRPr="004D637A">
              <w:rPr>
                <w:b/>
                <w:sz w:val="40"/>
                <w:szCs w:val="40"/>
              </w:rPr>
              <w:t xml:space="preserve"> Mehrwegpflicht</w:t>
            </w:r>
          </w:p>
        </w:tc>
      </w:tr>
      <w:tr w:rsidR="00853C81" w:rsidRPr="000E6430" w:rsidTr="000E6430">
        <w:trPr>
          <w:trHeight w:val="234"/>
        </w:trPr>
        <w:tc>
          <w:tcPr>
            <w:tcW w:w="10602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853C81" w:rsidRPr="000E6430" w:rsidRDefault="00853C81" w:rsidP="006F77BC">
            <w:pPr>
              <w:rPr>
                <w:sz w:val="20"/>
                <w:szCs w:val="20"/>
              </w:rPr>
            </w:pPr>
          </w:p>
        </w:tc>
      </w:tr>
      <w:tr w:rsidR="00853C81" w:rsidRPr="003C0C32" w:rsidTr="004D637A">
        <w:trPr>
          <w:trHeight w:val="300"/>
        </w:trPr>
        <w:tc>
          <w:tcPr>
            <w:tcW w:w="10602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hideMark/>
          </w:tcPr>
          <w:p w:rsidR="00853C81" w:rsidRPr="004D637A" w:rsidRDefault="00853C81" w:rsidP="006F77BC">
            <w:pPr>
              <w:rPr>
                <w:b/>
                <w:sz w:val="28"/>
                <w:szCs w:val="28"/>
              </w:rPr>
            </w:pPr>
            <w:r w:rsidRPr="004D637A">
              <w:rPr>
                <w:b/>
                <w:sz w:val="28"/>
                <w:szCs w:val="28"/>
              </w:rPr>
              <w:t>Angaben zum Betrieb:</w:t>
            </w:r>
          </w:p>
        </w:tc>
      </w:tr>
      <w:tr w:rsidR="00853C81" w:rsidRPr="005C1016" w:rsidTr="004D637A">
        <w:trPr>
          <w:trHeight w:val="300"/>
        </w:trPr>
        <w:tc>
          <w:tcPr>
            <w:tcW w:w="2694" w:type="dxa"/>
            <w:gridSpan w:val="2"/>
            <w:tcBorders>
              <w:top w:val="single" w:sz="24" w:space="0" w:color="auto"/>
              <w:left w:val="single" w:sz="24" w:space="0" w:color="auto"/>
            </w:tcBorders>
            <w:noWrap/>
          </w:tcPr>
          <w:p w:rsidR="00853C81" w:rsidRPr="005C1016" w:rsidRDefault="00853C81" w:rsidP="006F77BC">
            <w:r>
              <w:t>Firmenname:</w:t>
            </w:r>
            <w:r w:rsidR="007D67B1">
              <w:t xml:space="preserve">  </w:t>
            </w:r>
          </w:p>
        </w:tc>
        <w:tc>
          <w:tcPr>
            <w:tcW w:w="7908" w:type="dxa"/>
            <w:tcBorders>
              <w:top w:val="single" w:sz="24" w:space="0" w:color="auto"/>
              <w:right w:val="single" w:sz="24" w:space="0" w:color="auto"/>
            </w:tcBorders>
            <w:noWrap/>
          </w:tcPr>
          <w:p w:rsidR="00853C81" w:rsidRPr="005C1016" w:rsidRDefault="00853C81" w:rsidP="006F77BC"/>
        </w:tc>
      </w:tr>
      <w:tr w:rsidR="00853C81" w:rsidRPr="005C1016" w:rsidTr="004D637A">
        <w:trPr>
          <w:trHeight w:val="300"/>
        </w:trPr>
        <w:tc>
          <w:tcPr>
            <w:tcW w:w="2694" w:type="dxa"/>
            <w:gridSpan w:val="2"/>
            <w:tcBorders>
              <w:left w:val="single" w:sz="24" w:space="0" w:color="auto"/>
            </w:tcBorders>
            <w:noWrap/>
          </w:tcPr>
          <w:p w:rsidR="00853C81" w:rsidRDefault="00853C81" w:rsidP="006F77BC">
            <w:r>
              <w:t>Straße:</w:t>
            </w:r>
          </w:p>
        </w:tc>
        <w:tc>
          <w:tcPr>
            <w:tcW w:w="7908" w:type="dxa"/>
            <w:tcBorders>
              <w:right w:val="single" w:sz="24" w:space="0" w:color="auto"/>
            </w:tcBorders>
            <w:noWrap/>
          </w:tcPr>
          <w:p w:rsidR="00853C81" w:rsidRPr="005C1016" w:rsidRDefault="00853C81" w:rsidP="006F77BC"/>
        </w:tc>
      </w:tr>
      <w:tr w:rsidR="00853C81" w:rsidRPr="00823771" w:rsidTr="004D637A">
        <w:trPr>
          <w:trHeight w:val="300"/>
        </w:trPr>
        <w:tc>
          <w:tcPr>
            <w:tcW w:w="2694" w:type="dxa"/>
            <w:gridSpan w:val="2"/>
            <w:tcBorders>
              <w:left w:val="single" w:sz="24" w:space="0" w:color="auto"/>
            </w:tcBorders>
            <w:noWrap/>
          </w:tcPr>
          <w:p w:rsidR="00853C81" w:rsidRPr="005C1016" w:rsidRDefault="00853C81" w:rsidP="006F77BC">
            <w:r>
              <w:t>PLZ:</w:t>
            </w:r>
          </w:p>
        </w:tc>
        <w:tc>
          <w:tcPr>
            <w:tcW w:w="7908" w:type="dxa"/>
            <w:tcBorders>
              <w:right w:val="single" w:sz="24" w:space="0" w:color="auto"/>
            </w:tcBorders>
            <w:noWrap/>
          </w:tcPr>
          <w:p w:rsidR="00853C81" w:rsidRPr="00823771" w:rsidRDefault="00853C81" w:rsidP="006F77BC"/>
        </w:tc>
      </w:tr>
      <w:tr w:rsidR="00853C81" w:rsidRPr="005C1016" w:rsidTr="004D637A">
        <w:trPr>
          <w:trHeight w:val="300"/>
        </w:trPr>
        <w:tc>
          <w:tcPr>
            <w:tcW w:w="2694" w:type="dxa"/>
            <w:gridSpan w:val="2"/>
            <w:tcBorders>
              <w:left w:val="single" w:sz="24" w:space="0" w:color="auto"/>
              <w:bottom w:val="single" w:sz="18" w:space="0" w:color="auto"/>
            </w:tcBorders>
            <w:noWrap/>
          </w:tcPr>
          <w:p w:rsidR="00853C81" w:rsidRPr="005C1016" w:rsidRDefault="00853C81" w:rsidP="006F77BC">
            <w:r>
              <w:t>Ort:</w:t>
            </w:r>
          </w:p>
        </w:tc>
        <w:tc>
          <w:tcPr>
            <w:tcW w:w="7908" w:type="dxa"/>
            <w:tcBorders>
              <w:bottom w:val="single" w:sz="18" w:space="0" w:color="auto"/>
              <w:right w:val="single" w:sz="24" w:space="0" w:color="auto"/>
            </w:tcBorders>
            <w:noWrap/>
          </w:tcPr>
          <w:p w:rsidR="00853C81" w:rsidRPr="005C1016" w:rsidRDefault="00853C81" w:rsidP="006F77BC"/>
        </w:tc>
      </w:tr>
      <w:tr w:rsidR="00853C81" w:rsidRPr="005C1016" w:rsidTr="004D637A">
        <w:trPr>
          <w:trHeight w:val="300"/>
        </w:trPr>
        <w:tc>
          <w:tcPr>
            <w:tcW w:w="10602" w:type="dxa"/>
            <w:gridSpan w:val="3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noWrap/>
          </w:tcPr>
          <w:p w:rsidR="00853C81" w:rsidRPr="004D637A" w:rsidRDefault="00A25887" w:rsidP="006F77BC">
            <w:pPr>
              <w:rPr>
                <w:b/>
                <w:sz w:val="28"/>
                <w:szCs w:val="28"/>
              </w:rPr>
            </w:pPr>
            <w:r w:rsidRPr="004D637A">
              <w:rPr>
                <w:b/>
                <w:sz w:val="28"/>
                <w:szCs w:val="28"/>
              </w:rPr>
              <w:t>Angaben zum Verstoß:</w:t>
            </w:r>
            <w:r w:rsidR="00853C81" w:rsidRPr="004D637A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A25887" w:rsidRPr="005C1016" w:rsidTr="004D637A">
        <w:trPr>
          <w:trHeight w:val="300"/>
        </w:trPr>
        <w:tc>
          <w:tcPr>
            <w:tcW w:w="2694" w:type="dxa"/>
            <w:gridSpan w:val="2"/>
            <w:tcBorders>
              <w:top w:val="single" w:sz="18" w:space="0" w:color="auto"/>
              <w:left w:val="single" w:sz="24" w:space="0" w:color="auto"/>
            </w:tcBorders>
            <w:noWrap/>
          </w:tcPr>
          <w:p w:rsidR="00A25887" w:rsidRPr="00EC17DA" w:rsidRDefault="00A25887" w:rsidP="00A25887">
            <w:pPr>
              <w:rPr>
                <w:rFonts w:ascii="Calibri" w:hAnsi="Calibri" w:cs="Calibri"/>
              </w:rPr>
            </w:pPr>
            <w:r w:rsidRPr="00EC17DA">
              <w:t>Mehrwegangebot (Geschirr) fehlt</w:t>
            </w:r>
          </w:p>
        </w:tc>
        <w:sdt>
          <w:sdtPr>
            <w:id w:val="-1739932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08" w:type="dxa"/>
                <w:tcBorders>
                  <w:top w:val="single" w:sz="18" w:space="0" w:color="auto"/>
                  <w:right w:val="single" w:sz="24" w:space="0" w:color="auto"/>
                </w:tcBorders>
                <w:noWrap/>
              </w:tcPr>
              <w:p w:rsidR="00A25887" w:rsidRPr="005C1016" w:rsidRDefault="004D637A" w:rsidP="00A2588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87" w:rsidRPr="005C1016" w:rsidTr="004D637A">
        <w:trPr>
          <w:trHeight w:val="300"/>
        </w:trPr>
        <w:tc>
          <w:tcPr>
            <w:tcW w:w="2694" w:type="dxa"/>
            <w:gridSpan w:val="2"/>
            <w:tcBorders>
              <w:left w:val="single" w:sz="24" w:space="0" w:color="auto"/>
            </w:tcBorders>
            <w:noWrap/>
          </w:tcPr>
          <w:p w:rsidR="00A25887" w:rsidRPr="00EC17DA" w:rsidRDefault="00A25887" w:rsidP="00A25887">
            <w:r w:rsidRPr="00EC17DA">
              <w:t>Mehrwegangebot (Becher) fehlt</w:t>
            </w:r>
          </w:p>
        </w:tc>
        <w:sdt>
          <w:sdtPr>
            <w:id w:val="746083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08" w:type="dxa"/>
                <w:tcBorders>
                  <w:right w:val="single" w:sz="24" w:space="0" w:color="auto"/>
                </w:tcBorders>
                <w:noWrap/>
              </w:tcPr>
              <w:p w:rsidR="00A25887" w:rsidRPr="005C1016" w:rsidRDefault="007D67B1" w:rsidP="00A2588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87" w:rsidRPr="005C1016" w:rsidTr="004D637A">
        <w:trPr>
          <w:trHeight w:val="300"/>
        </w:trPr>
        <w:tc>
          <w:tcPr>
            <w:tcW w:w="2694" w:type="dxa"/>
            <w:gridSpan w:val="2"/>
            <w:tcBorders>
              <w:left w:val="single" w:sz="24" w:space="0" w:color="auto"/>
            </w:tcBorders>
            <w:noWrap/>
          </w:tcPr>
          <w:p w:rsidR="00A25887" w:rsidRPr="00EC17DA" w:rsidRDefault="00A25887" w:rsidP="00A25887">
            <w:r w:rsidRPr="00EC17DA">
              <w:t>Hinweisschild fehlt</w:t>
            </w:r>
          </w:p>
        </w:tc>
        <w:sdt>
          <w:sdtPr>
            <w:id w:val="-1162700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08" w:type="dxa"/>
                <w:tcBorders>
                  <w:right w:val="single" w:sz="24" w:space="0" w:color="auto"/>
                </w:tcBorders>
                <w:noWrap/>
              </w:tcPr>
              <w:p w:rsidR="00A25887" w:rsidRPr="005C1016" w:rsidRDefault="007D67B1" w:rsidP="00A2588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5887" w:rsidRPr="005C1016" w:rsidTr="004D637A">
        <w:trPr>
          <w:trHeight w:val="300"/>
        </w:trPr>
        <w:tc>
          <w:tcPr>
            <w:tcW w:w="2694" w:type="dxa"/>
            <w:gridSpan w:val="2"/>
            <w:tcBorders>
              <w:left w:val="single" w:sz="24" w:space="0" w:color="auto"/>
            </w:tcBorders>
            <w:noWrap/>
          </w:tcPr>
          <w:p w:rsidR="00A25887" w:rsidRPr="005C1016" w:rsidRDefault="00A25887" w:rsidP="00A25887">
            <w:r w:rsidRPr="00EC17DA">
              <w:t>Hinweisschild nicht sichtbar</w:t>
            </w:r>
          </w:p>
        </w:tc>
        <w:sdt>
          <w:sdtPr>
            <w:id w:val="1514033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08" w:type="dxa"/>
                <w:tcBorders>
                  <w:right w:val="single" w:sz="24" w:space="0" w:color="auto"/>
                </w:tcBorders>
                <w:noWrap/>
              </w:tcPr>
              <w:p w:rsidR="00A25887" w:rsidRPr="005C1016" w:rsidRDefault="007D67B1" w:rsidP="00A25887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130F6" w:rsidRPr="005C1016" w:rsidTr="004D637A">
        <w:trPr>
          <w:trHeight w:val="300"/>
        </w:trPr>
        <w:tc>
          <w:tcPr>
            <w:tcW w:w="2694" w:type="dxa"/>
            <w:gridSpan w:val="2"/>
            <w:tcBorders>
              <w:left w:val="single" w:sz="24" w:space="0" w:color="auto"/>
            </w:tcBorders>
            <w:noWrap/>
          </w:tcPr>
          <w:p w:rsidR="00A130F6" w:rsidRDefault="000E6430" w:rsidP="00A25887">
            <w:r>
              <w:t>Sonstiges</w:t>
            </w:r>
          </w:p>
          <w:p w:rsidR="000E6430" w:rsidRPr="00EC17DA" w:rsidRDefault="000E6430" w:rsidP="00A25887"/>
        </w:tc>
        <w:tc>
          <w:tcPr>
            <w:tcW w:w="7908" w:type="dxa"/>
            <w:tcBorders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4D637A" w:rsidRPr="005C1016" w:rsidTr="004D637A">
        <w:trPr>
          <w:trHeight w:val="300"/>
        </w:trPr>
        <w:tc>
          <w:tcPr>
            <w:tcW w:w="2694" w:type="dxa"/>
            <w:gridSpan w:val="2"/>
            <w:tcBorders>
              <w:left w:val="single" w:sz="24" w:space="0" w:color="auto"/>
            </w:tcBorders>
            <w:noWrap/>
          </w:tcPr>
          <w:p w:rsidR="004D637A" w:rsidRDefault="000E6430" w:rsidP="000E6430">
            <w:r>
              <w:t>Wann wurde Verstoß festgestellt?</w:t>
            </w:r>
          </w:p>
        </w:tc>
        <w:tc>
          <w:tcPr>
            <w:tcW w:w="7908" w:type="dxa"/>
            <w:tcBorders>
              <w:right w:val="single" w:sz="24" w:space="0" w:color="auto"/>
            </w:tcBorders>
            <w:noWrap/>
          </w:tcPr>
          <w:p w:rsidR="004D637A" w:rsidRDefault="004D637A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noWrap/>
          </w:tcPr>
          <w:p w:rsidR="00A130F6" w:rsidRDefault="004D637A" w:rsidP="00A25887">
            <w:r w:rsidRPr="004D637A">
              <w:rPr>
                <w:b/>
                <w:sz w:val="28"/>
                <w:szCs w:val="28"/>
              </w:rPr>
              <w:t>Hinweise von Ihnen an uns:</w:t>
            </w:r>
            <w:r w:rsidRPr="004D637A">
              <w:rPr>
                <w:noProof/>
                <w:sz w:val="28"/>
                <w:szCs w:val="28"/>
              </w:rPr>
              <w:t xml:space="preserve"> </w:t>
            </w:r>
            <w:r w:rsidRPr="004D637A">
              <w:rPr>
                <w:noProof/>
                <w:sz w:val="28"/>
                <w:szCs w:val="28"/>
              </w:rPr>
              <w:t> </w:t>
            </w:r>
            <w:r w:rsidRPr="004D637A">
              <w:rPr>
                <w:noProof/>
                <w:sz w:val="28"/>
                <w:szCs w:val="28"/>
              </w:rPr>
              <w:t> </w:t>
            </w:r>
            <w:r w:rsidRPr="004D637A">
              <w:rPr>
                <w:noProof/>
                <w:sz w:val="28"/>
                <w:szCs w:val="28"/>
              </w:rPr>
              <w:t> </w:t>
            </w:r>
            <w:r w:rsidRPr="004D637A">
              <w:rPr>
                <w:noProof/>
                <w:sz w:val="28"/>
                <w:szCs w:val="28"/>
              </w:rPr>
              <w:t> </w:t>
            </w:r>
            <w:r w:rsidRPr="004D637A">
              <w:rPr>
                <w:noProof/>
                <w:sz w:val="28"/>
                <w:szCs w:val="28"/>
              </w:rPr>
              <w:t> </w:t>
            </w:r>
          </w:p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4D637A" w:rsidRPr="000E6430" w:rsidTr="000E6430">
        <w:trPr>
          <w:trHeight w:val="202"/>
        </w:trPr>
        <w:tc>
          <w:tcPr>
            <w:tcW w:w="10602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4D637A" w:rsidRPr="000E6430" w:rsidRDefault="004D637A" w:rsidP="00A25887">
            <w:pPr>
              <w:rPr>
                <w:sz w:val="16"/>
                <w:szCs w:val="16"/>
              </w:rPr>
            </w:pPr>
          </w:p>
        </w:tc>
      </w:tr>
      <w:tr w:rsidR="00A130F6" w:rsidRPr="005C1016" w:rsidTr="004D637A">
        <w:trPr>
          <w:trHeight w:val="300"/>
        </w:trPr>
        <w:tc>
          <w:tcPr>
            <w:tcW w:w="10602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>
            <w:r>
              <w:t>Ihre Kontaktdaten für eventuelle Rückfragen (freiwillige Angaben):</w:t>
            </w:r>
          </w:p>
        </w:tc>
      </w:tr>
      <w:tr w:rsidR="00A130F6" w:rsidRPr="005C1016" w:rsidTr="004D637A">
        <w:trPr>
          <w:trHeight w:val="300"/>
        </w:trPr>
        <w:tc>
          <w:tcPr>
            <w:tcW w:w="1276" w:type="dxa"/>
            <w:tcBorders>
              <w:top w:val="single" w:sz="24" w:space="0" w:color="auto"/>
              <w:left w:val="single" w:sz="24" w:space="0" w:color="auto"/>
            </w:tcBorders>
            <w:noWrap/>
          </w:tcPr>
          <w:p w:rsidR="00A130F6" w:rsidRPr="00EC17DA" w:rsidRDefault="00A130F6" w:rsidP="00A25887">
            <w:r>
              <w:t>Name:</w:t>
            </w:r>
          </w:p>
        </w:tc>
        <w:tc>
          <w:tcPr>
            <w:tcW w:w="9326" w:type="dxa"/>
            <w:gridSpan w:val="2"/>
            <w:tcBorders>
              <w:top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276" w:type="dxa"/>
            <w:tcBorders>
              <w:left w:val="single" w:sz="24" w:space="0" w:color="auto"/>
            </w:tcBorders>
            <w:noWrap/>
          </w:tcPr>
          <w:p w:rsidR="00A130F6" w:rsidRPr="00EC17DA" w:rsidRDefault="00C36060" w:rsidP="00A25887">
            <w:r>
              <w:t>Straße</w:t>
            </w:r>
            <w:r w:rsidR="00A130F6">
              <w:t>:</w:t>
            </w:r>
          </w:p>
        </w:tc>
        <w:tc>
          <w:tcPr>
            <w:tcW w:w="9326" w:type="dxa"/>
            <w:gridSpan w:val="2"/>
            <w:tcBorders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C36060" w:rsidRPr="005C1016" w:rsidTr="004D637A">
        <w:trPr>
          <w:trHeight w:val="300"/>
        </w:trPr>
        <w:tc>
          <w:tcPr>
            <w:tcW w:w="1276" w:type="dxa"/>
            <w:tcBorders>
              <w:left w:val="single" w:sz="24" w:space="0" w:color="auto"/>
            </w:tcBorders>
            <w:noWrap/>
          </w:tcPr>
          <w:p w:rsidR="00C36060" w:rsidRDefault="00C36060" w:rsidP="00A25887">
            <w:r>
              <w:t>Ort:</w:t>
            </w:r>
          </w:p>
        </w:tc>
        <w:tc>
          <w:tcPr>
            <w:tcW w:w="9326" w:type="dxa"/>
            <w:gridSpan w:val="2"/>
            <w:tcBorders>
              <w:right w:val="single" w:sz="24" w:space="0" w:color="auto"/>
            </w:tcBorders>
            <w:noWrap/>
          </w:tcPr>
          <w:p w:rsidR="00C36060" w:rsidRDefault="00C36060" w:rsidP="00A25887"/>
        </w:tc>
      </w:tr>
      <w:tr w:rsidR="00A130F6" w:rsidRPr="005C1016" w:rsidTr="004D637A">
        <w:trPr>
          <w:trHeight w:val="300"/>
        </w:trPr>
        <w:tc>
          <w:tcPr>
            <w:tcW w:w="1276" w:type="dxa"/>
            <w:tcBorders>
              <w:left w:val="single" w:sz="24" w:space="0" w:color="auto"/>
              <w:bottom w:val="single" w:sz="4" w:space="0" w:color="auto"/>
            </w:tcBorders>
            <w:noWrap/>
          </w:tcPr>
          <w:p w:rsidR="00A130F6" w:rsidRPr="00EC17DA" w:rsidRDefault="00A130F6" w:rsidP="00A25887">
            <w:r>
              <w:t>Tel.-Nr.</w:t>
            </w:r>
          </w:p>
        </w:tc>
        <w:tc>
          <w:tcPr>
            <w:tcW w:w="9326" w:type="dxa"/>
            <w:gridSpan w:val="2"/>
            <w:tcBorders>
              <w:bottom w:val="single" w:sz="4" w:space="0" w:color="auto"/>
              <w:right w:val="single" w:sz="24" w:space="0" w:color="auto"/>
            </w:tcBorders>
            <w:noWrap/>
          </w:tcPr>
          <w:p w:rsidR="00A130F6" w:rsidRDefault="00A130F6" w:rsidP="00A25887"/>
        </w:tc>
      </w:tr>
      <w:tr w:rsidR="00A130F6" w:rsidRPr="005C1016" w:rsidTr="004D637A">
        <w:trPr>
          <w:trHeight w:val="300"/>
        </w:trPr>
        <w:tc>
          <w:tcPr>
            <w:tcW w:w="1276" w:type="dxa"/>
            <w:tcBorders>
              <w:left w:val="single" w:sz="24" w:space="0" w:color="auto"/>
              <w:bottom w:val="single" w:sz="24" w:space="0" w:color="auto"/>
            </w:tcBorders>
            <w:noWrap/>
          </w:tcPr>
          <w:p w:rsidR="00A130F6" w:rsidRPr="00EC17DA" w:rsidRDefault="00A130F6" w:rsidP="00A25887">
            <w:r>
              <w:t>E-Mail:</w:t>
            </w:r>
          </w:p>
        </w:tc>
        <w:tc>
          <w:tcPr>
            <w:tcW w:w="9326" w:type="dxa"/>
            <w:gridSpan w:val="2"/>
            <w:tcBorders>
              <w:bottom w:val="single" w:sz="24" w:space="0" w:color="auto"/>
              <w:right w:val="single" w:sz="24" w:space="0" w:color="auto"/>
            </w:tcBorders>
            <w:noWrap/>
          </w:tcPr>
          <w:p w:rsidR="00A130F6" w:rsidRDefault="00A130F6" w:rsidP="00A25887">
            <w:bookmarkStart w:id="0" w:name="_GoBack"/>
            <w:bookmarkEnd w:id="0"/>
          </w:p>
        </w:tc>
      </w:tr>
    </w:tbl>
    <w:p w:rsidR="00BA11F1" w:rsidRDefault="00BA11F1" w:rsidP="000E6430"/>
    <w:sectPr w:rsidR="00BA11F1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060" w:rsidRDefault="00C36060" w:rsidP="00C36060">
      <w:r>
        <w:separator/>
      </w:r>
    </w:p>
  </w:endnote>
  <w:endnote w:type="continuationSeparator" w:id="0">
    <w:p w:rsidR="00C36060" w:rsidRDefault="00C36060" w:rsidP="00C3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060" w:rsidRDefault="00C36060" w:rsidP="00C36060">
      <w:r>
        <w:separator/>
      </w:r>
    </w:p>
  </w:footnote>
  <w:footnote w:type="continuationSeparator" w:id="0">
    <w:p w:rsidR="00C36060" w:rsidRDefault="00C36060" w:rsidP="00C36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060" w:rsidRPr="00311C62" w:rsidRDefault="00C36060" w:rsidP="00C36060">
    <w:r w:rsidRPr="00311C62">
      <w:rPr>
        <w:noProof/>
        <w:sz w:val="32"/>
      </w:rPr>
      <w:drawing>
        <wp:anchor distT="0" distB="0" distL="114300" distR="114300" simplePos="0" relativeHeight="251659264" behindDoc="0" locked="0" layoutInCell="1" allowOverlap="1" wp14:anchorId="43D4524F" wp14:editId="43668B53">
          <wp:simplePos x="0" y="0"/>
          <wp:positionH relativeFrom="column">
            <wp:posOffset>4106872</wp:posOffset>
          </wp:positionH>
          <wp:positionV relativeFrom="paragraph">
            <wp:posOffset>-195363</wp:posOffset>
          </wp:positionV>
          <wp:extent cx="1943100" cy="1115060"/>
          <wp:effectExtent l="0" t="0" r="0" b="8890"/>
          <wp:wrapNone/>
          <wp:docPr id="1" name="Grafik 1" descr="Logo_Kre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Kre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>Kreisverwaltung Recklinghausen</w:t>
    </w:r>
  </w:p>
  <w:p w:rsidR="00C36060" w:rsidRPr="00311C62" w:rsidRDefault="00C36060" w:rsidP="00C36060">
    <w:pPr>
      <w:tabs>
        <w:tab w:val="center" w:pos="4536"/>
        <w:tab w:val="right" w:pos="9072"/>
      </w:tabs>
    </w:pPr>
    <w:r>
      <w:t xml:space="preserve">FD 70 - </w:t>
    </w:r>
    <w:r w:rsidRPr="00311C62">
      <w:t>Untere Abfallwirtschaftsbehörde</w:t>
    </w:r>
  </w:p>
  <w:p w:rsidR="00C36060" w:rsidRPr="00311C62" w:rsidRDefault="00C36060" w:rsidP="00C36060">
    <w:pPr>
      <w:tabs>
        <w:tab w:val="center" w:pos="4536"/>
        <w:tab w:val="right" w:pos="9072"/>
      </w:tabs>
    </w:pPr>
    <w:r>
      <w:t>Kurt-Schumacher-Allee 1</w:t>
    </w:r>
  </w:p>
  <w:p w:rsidR="00C36060" w:rsidRDefault="00C36060" w:rsidP="00C36060">
    <w:r>
      <w:t>45657 Recklinghausen</w:t>
    </w:r>
  </w:p>
  <w:p w:rsidR="004D637A" w:rsidRPr="004D637A" w:rsidRDefault="004D637A" w:rsidP="00C36060">
    <w:pPr>
      <w:rPr>
        <w:sz w:val="8"/>
        <w:szCs w:val="8"/>
      </w:rPr>
    </w:pPr>
  </w:p>
  <w:p w:rsidR="00C36060" w:rsidRDefault="00C36060" w:rsidP="00C36060">
    <w:r>
      <w:t>abfall@kreis-re.de</w:t>
    </w:r>
  </w:p>
  <w:p w:rsidR="00C36060" w:rsidRDefault="00C3606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7B60BE"/>
    <w:multiLevelType w:val="hybridMultilevel"/>
    <w:tmpl w:val="2BFAA0AA"/>
    <w:lvl w:ilvl="0" w:tplc="23668704">
      <w:numFmt w:val="bullet"/>
      <w:lvlText w:val=""/>
      <w:lvlJc w:val="left"/>
      <w:pPr>
        <w:ind w:left="1123" w:hanging="763"/>
      </w:pPr>
      <w:rPr>
        <w:rFonts w:ascii="Symbol" w:eastAsia="Calibri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C81"/>
    <w:rsid w:val="00007FF8"/>
    <w:rsid w:val="000112C7"/>
    <w:rsid w:val="000136FD"/>
    <w:rsid w:val="000149BC"/>
    <w:rsid w:val="000318A6"/>
    <w:rsid w:val="00034B0B"/>
    <w:rsid w:val="00043C4C"/>
    <w:rsid w:val="000776B1"/>
    <w:rsid w:val="000779EE"/>
    <w:rsid w:val="000842D4"/>
    <w:rsid w:val="00092E42"/>
    <w:rsid w:val="000A051D"/>
    <w:rsid w:val="000B363C"/>
    <w:rsid w:val="000B3D28"/>
    <w:rsid w:val="000C6AEF"/>
    <w:rsid w:val="000C77C1"/>
    <w:rsid w:val="000D3DF7"/>
    <w:rsid w:val="000E6430"/>
    <w:rsid w:val="000E6C95"/>
    <w:rsid w:val="000F6E10"/>
    <w:rsid w:val="00107CBF"/>
    <w:rsid w:val="00151E8E"/>
    <w:rsid w:val="00153B10"/>
    <w:rsid w:val="001650C3"/>
    <w:rsid w:val="00175417"/>
    <w:rsid w:val="00182730"/>
    <w:rsid w:val="00182C37"/>
    <w:rsid w:val="0018751B"/>
    <w:rsid w:val="00193AD0"/>
    <w:rsid w:val="001A5F0E"/>
    <w:rsid w:val="001A73B3"/>
    <w:rsid w:val="001B3EBE"/>
    <w:rsid w:val="001B68E5"/>
    <w:rsid w:val="001C4668"/>
    <w:rsid w:val="001C4B74"/>
    <w:rsid w:val="001C50A6"/>
    <w:rsid w:val="001C54F1"/>
    <w:rsid w:val="001D3858"/>
    <w:rsid w:val="001E525A"/>
    <w:rsid w:val="001E5FF7"/>
    <w:rsid w:val="001F7EE7"/>
    <w:rsid w:val="00214889"/>
    <w:rsid w:val="00222E51"/>
    <w:rsid w:val="00226330"/>
    <w:rsid w:val="00235061"/>
    <w:rsid w:val="00237AD4"/>
    <w:rsid w:val="0024183C"/>
    <w:rsid w:val="00242FB9"/>
    <w:rsid w:val="0026347E"/>
    <w:rsid w:val="00271A1B"/>
    <w:rsid w:val="00294F2C"/>
    <w:rsid w:val="002A076B"/>
    <w:rsid w:val="002A13AE"/>
    <w:rsid w:val="002B6207"/>
    <w:rsid w:val="002C2155"/>
    <w:rsid w:val="002F2F75"/>
    <w:rsid w:val="00307917"/>
    <w:rsid w:val="00323610"/>
    <w:rsid w:val="0033003E"/>
    <w:rsid w:val="0033511B"/>
    <w:rsid w:val="0035790B"/>
    <w:rsid w:val="00357D11"/>
    <w:rsid w:val="00360DEC"/>
    <w:rsid w:val="0038798A"/>
    <w:rsid w:val="00391E63"/>
    <w:rsid w:val="00392B51"/>
    <w:rsid w:val="003B3B3A"/>
    <w:rsid w:val="003E5114"/>
    <w:rsid w:val="003E6C7B"/>
    <w:rsid w:val="003E7790"/>
    <w:rsid w:val="003E7D4B"/>
    <w:rsid w:val="00403935"/>
    <w:rsid w:val="00417E7F"/>
    <w:rsid w:val="00435DED"/>
    <w:rsid w:val="004373D5"/>
    <w:rsid w:val="004430D1"/>
    <w:rsid w:val="00450971"/>
    <w:rsid w:val="00454516"/>
    <w:rsid w:val="00457C85"/>
    <w:rsid w:val="00477B56"/>
    <w:rsid w:val="00480402"/>
    <w:rsid w:val="00480CC1"/>
    <w:rsid w:val="00481CB4"/>
    <w:rsid w:val="004D637A"/>
    <w:rsid w:val="004E7A10"/>
    <w:rsid w:val="004F1BB5"/>
    <w:rsid w:val="004F4A83"/>
    <w:rsid w:val="00512558"/>
    <w:rsid w:val="005149F3"/>
    <w:rsid w:val="00524E21"/>
    <w:rsid w:val="00533086"/>
    <w:rsid w:val="00534ECC"/>
    <w:rsid w:val="00541ED1"/>
    <w:rsid w:val="00543247"/>
    <w:rsid w:val="00554197"/>
    <w:rsid w:val="00596249"/>
    <w:rsid w:val="005A151D"/>
    <w:rsid w:val="005A5DC5"/>
    <w:rsid w:val="005B2668"/>
    <w:rsid w:val="005B3374"/>
    <w:rsid w:val="005D4D13"/>
    <w:rsid w:val="005F1192"/>
    <w:rsid w:val="005F6961"/>
    <w:rsid w:val="006020D7"/>
    <w:rsid w:val="0062564B"/>
    <w:rsid w:val="00625A97"/>
    <w:rsid w:val="006261F8"/>
    <w:rsid w:val="00627E25"/>
    <w:rsid w:val="00635A4C"/>
    <w:rsid w:val="00641D55"/>
    <w:rsid w:val="006430EB"/>
    <w:rsid w:val="00644EBB"/>
    <w:rsid w:val="00652A6F"/>
    <w:rsid w:val="00662026"/>
    <w:rsid w:val="00682423"/>
    <w:rsid w:val="00694ECD"/>
    <w:rsid w:val="006B6BF1"/>
    <w:rsid w:val="006D69D8"/>
    <w:rsid w:val="006E165D"/>
    <w:rsid w:val="006F1785"/>
    <w:rsid w:val="00705646"/>
    <w:rsid w:val="00711CE3"/>
    <w:rsid w:val="0071366A"/>
    <w:rsid w:val="007302D5"/>
    <w:rsid w:val="00732797"/>
    <w:rsid w:val="007344AA"/>
    <w:rsid w:val="00735F13"/>
    <w:rsid w:val="00742166"/>
    <w:rsid w:val="00756495"/>
    <w:rsid w:val="00766630"/>
    <w:rsid w:val="00776F83"/>
    <w:rsid w:val="00777A3D"/>
    <w:rsid w:val="0079426E"/>
    <w:rsid w:val="00796BDB"/>
    <w:rsid w:val="007A1518"/>
    <w:rsid w:val="007A4018"/>
    <w:rsid w:val="007B1F31"/>
    <w:rsid w:val="007D67B1"/>
    <w:rsid w:val="007E57B8"/>
    <w:rsid w:val="0080298C"/>
    <w:rsid w:val="008079AA"/>
    <w:rsid w:val="0081301A"/>
    <w:rsid w:val="00817CCA"/>
    <w:rsid w:val="00821423"/>
    <w:rsid w:val="0083355C"/>
    <w:rsid w:val="00836B56"/>
    <w:rsid w:val="00844A6E"/>
    <w:rsid w:val="0085121B"/>
    <w:rsid w:val="00853C81"/>
    <w:rsid w:val="0089258A"/>
    <w:rsid w:val="00896B5A"/>
    <w:rsid w:val="008A4A17"/>
    <w:rsid w:val="008A4B0E"/>
    <w:rsid w:val="008C2CEC"/>
    <w:rsid w:val="008D19C9"/>
    <w:rsid w:val="008D19F4"/>
    <w:rsid w:val="008D4A73"/>
    <w:rsid w:val="008E1FBF"/>
    <w:rsid w:val="008F7B3A"/>
    <w:rsid w:val="008F7D27"/>
    <w:rsid w:val="00917B84"/>
    <w:rsid w:val="00920170"/>
    <w:rsid w:val="00943166"/>
    <w:rsid w:val="00954B10"/>
    <w:rsid w:val="00964757"/>
    <w:rsid w:val="00966BB9"/>
    <w:rsid w:val="009804C9"/>
    <w:rsid w:val="00982CAA"/>
    <w:rsid w:val="00991855"/>
    <w:rsid w:val="009A0B46"/>
    <w:rsid w:val="009A321A"/>
    <w:rsid w:val="009A3718"/>
    <w:rsid w:val="009A404A"/>
    <w:rsid w:val="009C6AE5"/>
    <w:rsid w:val="009D4BF0"/>
    <w:rsid w:val="009E00B2"/>
    <w:rsid w:val="009E4786"/>
    <w:rsid w:val="009E5506"/>
    <w:rsid w:val="009F6C4E"/>
    <w:rsid w:val="009F7EE3"/>
    <w:rsid w:val="00A130F6"/>
    <w:rsid w:val="00A2062F"/>
    <w:rsid w:val="00A25887"/>
    <w:rsid w:val="00A34463"/>
    <w:rsid w:val="00A35BC5"/>
    <w:rsid w:val="00A35EC6"/>
    <w:rsid w:val="00A4550A"/>
    <w:rsid w:val="00A6590F"/>
    <w:rsid w:val="00A7437D"/>
    <w:rsid w:val="00A92712"/>
    <w:rsid w:val="00AA0D01"/>
    <w:rsid w:val="00AA7CFE"/>
    <w:rsid w:val="00AB3CFE"/>
    <w:rsid w:val="00AB7764"/>
    <w:rsid w:val="00AC361C"/>
    <w:rsid w:val="00AC79DA"/>
    <w:rsid w:val="00AD1BBC"/>
    <w:rsid w:val="00AD3EB0"/>
    <w:rsid w:val="00AD6A43"/>
    <w:rsid w:val="00AE2CBC"/>
    <w:rsid w:val="00AF78E1"/>
    <w:rsid w:val="00B007E6"/>
    <w:rsid w:val="00B107D0"/>
    <w:rsid w:val="00B12816"/>
    <w:rsid w:val="00B51E06"/>
    <w:rsid w:val="00B52593"/>
    <w:rsid w:val="00B54286"/>
    <w:rsid w:val="00B74276"/>
    <w:rsid w:val="00B9156D"/>
    <w:rsid w:val="00BA11F1"/>
    <w:rsid w:val="00BE4D3C"/>
    <w:rsid w:val="00BF6BCE"/>
    <w:rsid w:val="00C10EE9"/>
    <w:rsid w:val="00C125DC"/>
    <w:rsid w:val="00C16784"/>
    <w:rsid w:val="00C2583F"/>
    <w:rsid w:val="00C32EA9"/>
    <w:rsid w:val="00C36060"/>
    <w:rsid w:val="00C463CB"/>
    <w:rsid w:val="00C67F1D"/>
    <w:rsid w:val="00C75B5E"/>
    <w:rsid w:val="00CA4AA2"/>
    <w:rsid w:val="00CD0F83"/>
    <w:rsid w:val="00CE16DB"/>
    <w:rsid w:val="00CE43EF"/>
    <w:rsid w:val="00D00C70"/>
    <w:rsid w:val="00D10B76"/>
    <w:rsid w:val="00D23F25"/>
    <w:rsid w:val="00D30EDD"/>
    <w:rsid w:val="00D621CB"/>
    <w:rsid w:val="00D652D6"/>
    <w:rsid w:val="00D6711C"/>
    <w:rsid w:val="00D70D38"/>
    <w:rsid w:val="00D876E6"/>
    <w:rsid w:val="00D9404A"/>
    <w:rsid w:val="00D9435E"/>
    <w:rsid w:val="00D951EF"/>
    <w:rsid w:val="00D97D9C"/>
    <w:rsid w:val="00DB1401"/>
    <w:rsid w:val="00DC103F"/>
    <w:rsid w:val="00DD3DC2"/>
    <w:rsid w:val="00DE1CD1"/>
    <w:rsid w:val="00E10CE5"/>
    <w:rsid w:val="00E14873"/>
    <w:rsid w:val="00E309CD"/>
    <w:rsid w:val="00E66C3B"/>
    <w:rsid w:val="00E74E5A"/>
    <w:rsid w:val="00E84C15"/>
    <w:rsid w:val="00EB1585"/>
    <w:rsid w:val="00EB7653"/>
    <w:rsid w:val="00EC5289"/>
    <w:rsid w:val="00EC75F3"/>
    <w:rsid w:val="00F01A41"/>
    <w:rsid w:val="00F1502B"/>
    <w:rsid w:val="00F25AE5"/>
    <w:rsid w:val="00F37367"/>
    <w:rsid w:val="00F4677F"/>
    <w:rsid w:val="00F53F9F"/>
    <w:rsid w:val="00F85084"/>
    <w:rsid w:val="00FA1A88"/>
    <w:rsid w:val="00FA33F9"/>
    <w:rsid w:val="00FC79A3"/>
    <w:rsid w:val="00FD294B"/>
    <w:rsid w:val="00FD4AC0"/>
    <w:rsid w:val="00FE099B"/>
    <w:rsid w:val="00FF21DE"/>
    <w:rsid w:val="00FF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8382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53C81"/>
    <w:rPr>
      <w:rFonts w:ascii="Arial" w:hAnsi="Arial" w:cs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53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25887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AF78E1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C3606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36060"/>
    <w:rPr>
      <w:rFonts w:ascii="Arial" w:hAnsi="Arial" w:cs="Arial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C3606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36060"/>
    <w:rPr>
      <w:rFonts w:ascii="Arial" w:hAnsi="Arial" w:cs="Arial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0E643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E64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2024_01_18_Meldung eines Verstoßes gegen die Mehrwegpflicht.dotx</Template>
  <TotalTime>0</TotalTime>
  <Pages>1</Pages>
  <Words>54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Kreisverwaltung Recklinghausen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Heitkamp, K.</dc:creator>
  <cp:keywords/>
  <dc:description/>
  <cp:lastModifiedBy>Becker, S.</cp:lastModifiedBy>
  <cp:revision>3</cp:revision>
  <cp:lastPrinted>2024-01-18T06:16:00Z</cp:lastPrinted>
  <dcterms:created xsi:type="dcterms:W3CDTF">2024-01-18T06:18:00Z</dcterms:created>
  <dcterms:modified xsi:type="dcterms:W3CDTF">2024-01-18T08:11:00Z</dcterms:modified>
</cp:coreProperties>
</file>